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597736" w:rsidRPr="00FA3EB3" w14:paraId="26F7C41E" w14:textId="77777777" w:rsidTr="00930A18">
        <w:trPr>
          <w:trHeight w:val="1188"/>
        </w:trPr>
        <w:tc>
          <w:tcPr>
            <w:tcW w:w="6930" w:type="dxa"/>
          </w:tcPr>
          <w:p w14:paraId="3024AB04" w14:textId="77777777" w:rsidR="00E3286D" w:rsidRPr="00930A18" w:rsidRDefault="00A24465" w:rsidP="00930A18">
            <w:pPr>
              <w:pStyle w:val="Title"/>
              <w:spacing w:line="240" w:lineRule="auto"/>
              <w:jc w:val="center"/>
              <w:rPr>
                <w:rFonts w:ascii="Arial" w:hAnsi="Arial" w:cs="Arial"/>
                <w:color w:val="FFFFFF" w:themeColor="background1"/>
                <w:sz w:val="44"/>
                <w:szCs w:val="44"/>
              </w:rPr>
            </w:pPr>
            <w:r w:rsidRPr="00930A18">
              <w:rPr>
                <w:rFonts w:ascii="Arial" w:hAnsi="Arial" w:cs="Arial"/>
                <w:color w:val="FFFFFF" w:themeColor="background1"/>
                <w:sz w:val="44"/>
                <w:szCs w:val="44"/>
              </w:rPr>
              <w:t>Critical Access Hospital</w:t>
            </w:r>
          </w:p>
          <w:p w14:paraId="09C18E40" w14:textId="620ACFE1" w:rsidR="00A24465" w:rsidRPr="00930A18" w:rsidRDefault="00A24465" w:rsidP="00930A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930A18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Certified La</w:t>
            </w:r>
            <w:r w:rsidR="00FB1650" w:rsidRPr="00930A18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c</w:t>
            </w:r>
            <w:r w:rsidRPr="00930A18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tation Counselor (CLC)</w:t>
            </w:r>
          </w:p>
          <w:p w14:paraId="617ADFE6" w14:textId="77777777" w:rsidR="00A24465" w:rsidRPr="00A24465" w:rsidRDefault="00A24465" w:rsidP="00930A18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930A18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Scholarship Application</w:t>
            </w:r>
          </w:p>
        </w:tc>
        <w:tc>
          <w:tcPr>
            <w:tcW w:w="2060" w:type="dxa"/>
          </w:tcPr>
          <w:p w14:paraId="41EC72AA" w14:textId="7FB23BAD" w:rsidR="00E3286D" w:rsidRPr="00FA3EB3" w:rsidRDefault="00930A18" w:rsidP="00930A18">
            <w:pPr>
              <w:spacing w:after="0"/>
              <w:jc w:val="center"/>
            </w:pPr>
            <w:r w:rsidRPr="004C390C">
              <w:rPr>
                <w:b/>
                <w:bCs/>
                <w:noProof/>
                <w:color w:val="17365D" w:themeColor="text2" w:themeShade="BF"/>
                <w:sz w:val="32"/>
                <w:szCs w:val="32"/>
                <w:u w:val="single"/>
              </w:rPr>
              <w:drawing>
                <wp:anchor distT="0" distB="0" distL="114300" distR="114300" simplePos="0" relativeHeight="251658240" behindDoc="0" locked="0" layoutInCell="1" allowOverlap="1" wp14:anchorId="3AC4A30B" wp14:editId="7490C516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-306893</wp:posOffset>
                  </wp:positionV>
                  <wp:extent cx="1322029" cy="1074149"/>
                  <wp:effectExtent l="0" t="0" r="0" b="571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9-10-24 at 1.08.32 PM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29" cy="107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1675B7E" w14:textId="275B96BB" w:rsidR="00E3286D" w:rsidRPr="004C390C" w:rsidRDefault="00856800" w:rsidP="00FB1650">
      <w:pPr>
        <w:rPr>
          <w:b/>
          <w:bCs/>
          <w:color w:val="17365D" w:themeColor="text2" w:themeShade="BF"/>
          <w:sz w:val="32"/>
          <w:szCs w:val="32"/>
          <w:u w:val="single"/>
        </w:rPr>
      </w:pPr>
      <w:r w:rsidRPr="004C390C">
        <w:rPr>
          <w:b/>
          <w:bCs/>
          <w:color w:val="17365D" w:themeColor="text2" w:themeShade="BF"/>
          <w:sz w:val="32"/>
          <w:szCs w:val="32"/>
          <w:u w:val="single"/>
        </w:rPr>
        <w:t>Overview</w:t>
      </w:r>
    </w:p>
    <w:p w14:paraId="352DB93B" w14:textId="2DFA1EC4" w:rsidR="00FD35A6" w:rsidRPr="00942782" w:rsidRDefault="00942782" w:rsidP="00FD35A6">
      <w:pPr>
        <w:rPr>
          <w:rFonts w:ascii="Times New Roman" w:eastAsia="Times New Roman" w:hAnsi="Times New Roman" w:cs="Times New Roman"/>
          <w:sz w:val="24"/>
          <w:szCs w:val="24"/>
        </w:rPr>
      </w:pPr>
      <w:r>
        <w:t xml:space="preserve">To increase breastfeeding support for rural Montana communities, the Montana Nutrition &amp; Physical Activity Program (NAPA) in partnership with the Montana Hospital Association (MHA), is providing scholarships of $1000 for CAH staff to attend the </w:t>
      </w:r>
      <w:hyperlink r:id="rId12" w:history="1">
        <w:r w:rsidRPr="00942782">
          <w:rPr>
            <w:rStyle w:val="Hyperlink"/>
          </w:rPr>
          <w:t>Certified Lactation Counselor Training</w:t>
        </w:r>
      </w:hyperlink>
      <w:r>
        <w:t xml:space="preserve"> (CLC) in Hamilton, Montana May 4-8</w:t>
      </w:r>
      <w:r w:rsidRPr="00942782">
        <w:rPr>
          <w:vertAlign w:val="superscript"/>
        </w:rPr>
        <w:t>th</w:t>
      </w:r>
      <w:r>
        <w:t>, 2020. This 40-hour course</w:t>
      </w:r>
      <w:r w:rsidRPr="00942782">
        <w:rPr>
          <w:rFonts w:eastAsia="Times New Roman" w:cs="Times New Roman"/>
          <w:color w:val="000000" w:themeColor="accent5"/>
          <w:shd w:val="clear" w:color="auto" w:fill="FFFFFF"/>
        </w:rPr>
        <w:t xml:space="preserve"> includes practical skills, theoretical foundations and competency verification</w:t>
      </w:r>
      <w:r>
        <w:rPr>
          <w:rFonts w:eastAsia="Times New Roman" w:cs="Times New Roman"/>
          <w:color w:val="000000" w:themeColor="accent5"/>
          <w:shd w:val="clear" w:color="auto" w:fill="FFFFFF"/>
        </w:rPr>
        <w:t>.</w:t>
      </w:r>
    </w:p>
    <w:p w14:paraId="3627D8B6" w14:textId="77777777" w:rsidR="00FD35A6" w:rsidRPr="004C390C" w:rsidRDefault="00856800" w:rsidP="00FD35A6">
      <w:pPr>
        <w:pStyle w:val="Heading1"/>
        <w:rPr>
          <w:u w:val="single"/>
        </w:rPr>
      </w:pPr>
      <w:r w:rsidRPr="004C390C">
        <w:rPr>
          <w:u w:val="single"/>
        </w:rPr>
        <w:t xml:space="preserve">Applicant Information 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687CFB" w:rsidRPr="00FA3EB3" w14:paraId="62306811" w14:textId="77777777" w:rsidTr="00687CFB">
        <w:trPr>
          <w:trHeight w:val="544"/>
        </w:trPr>
        <w:tc>
          <w:tcPr>
            <w:tcW w:w="2696" w:type="dxa"/>
          </w:tcPr>
          <w:p w14:paraId="31B19483" w14:textId="75D0C3C5" w:rsidR="00687CFB" w:rsidRPr="00953CEE" w:rsidRDefault="00856800" w:rsidP="00FD35A6">
            <w:pPr>
              <w:pStyle w:val="Labels"/>
            </w:pPr>
            <w:r w:rsidRPr="00953CEE">
              <w:t>Name:</w:t>
            </w:r>
            <w:r w:rsidR="00406DE5" w:rsidRPr="00953CEE">
              <w:t xml:space="preserve"> </w:t>
            </w:r>
          </w:p>
        </w:tc>
        <w:tc>
          <w:tcPr>
            <w:tcW w:w="3064" w:type="dxa"/>
            <w:shd w:val="clear" w:color="auto" w:fill="FFFFFF" w:themeFill="background1"/>
          </w:tcPr>
          <w:p w14:paraId="049B29A1" w14:textId="1933B44E" w:rsidR="00687CFB" w:rsidRPr="00FA3EB3" w:rsidRDefault="00406DE5" w:rsidP="00FD35A6"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  <w:tc>
          <w:tcPr>
            <w:tcW w:w="2610" w:type="dxa"/>
          </w:tcPr>
          <w:p w14:paraId="12F684B9" w14:textId="77777777" w:rsidR="00687CFB" w:rsidRDefault="00953CEE" w:rsidP="00953CEE">
            <w:pPr>
              <w:pStyle w:val="Labels"/>
            </w:pPr>
            <w:r>
              <w:t>Street Address:</w:t>
            </w:r>
          </w:p>
          <w:p w14:paraId="66AE3DBE" w14:textId="74CF32A0" w:rsidR="00953CEE" w:rsidRPr="00FA3EB3" w:rsidRDefault="00953CEE" w:rsidP="00953CEE">
            <w:pPr>
              <w:pStyle w:val="Labels"/>
            </w:pPr>
            <w:r>
              <w:t>(City &amp; Postal Code)</w:t>
            </w:r>
          </w:p>
        </w:tc>
        <w:tc>
          <w:tcPr>
            <w:tcW w:w="2420" w:type="dxa"/>
            <w:shd w:val="clear" w:color="auto" w:fill="FFFFFF" w:themeFill="background1"/>
          </w:tcPr>
          <w:p w14:paraId="45838920" w14:textId="03BAE41C" w:rsidR="00687CFB" w:rsidRPr="00FA3EB3" w:rsidRDefault="00406DE5" w:rsidP="00FD35A6"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</w:tr>
      <w:tr w:rsidR="00FD35A6" w:rsidRPr="00FA3EB3" w14:paraId="43DA775F" w14:textId="77777777" w:rsidTr="00687CFB">
        <w:tc>
          <w:tcPr>
            <w:tcW w:w="2696" w:type="dxa"/>
          </w:tcPr>
          <w:p w14:paraId="5D956920" w14:textId="77CBC8EF" w:rsidR="00FD35A6" w:rsidRPr="00953CEE" w:rsidRDefault="00953CEE" w:rsidP="00FD35A6">
            <w:pPr>
              <w:pStyle w:val="Labels"/>
            </w:pPr>
            <w:r w:rsidRPr="00953CEE">
              <w:t>Telephone:</w:t>
            </w:r>
            <w:r w:rsidR="00406DE5" w:rsidRPr="00953CEE">
              <w:t xml:space="preserve"> </w:t>
            </w:r>
          </w:p>
        </w:tc>
        <w:tc>
          <w:tcPr>
            <w:tcW w:w="3064" w:type="dxa"/>
            <w:shd w:val="clear" w:color="auto" w:fill="FFFFFF" w:themeFill="background1"/>
          </w:tcPr>
          <w:p w14:paraId="47EEDBFF" w14:textId="129F0512" w:rsidR="00FD35A6" w:rsidRPr="00FA3EB3" w:rsidRDefault="00406DE5" w:rsidP="00FD35A6"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  <w:tc>
          <w:tcPr>
            <w:tcW w:w="2610" w:type="dxa"/>
          </w:tcPr>
          <w:p w14:paraId="317AAAA4" w14:textId="4BD61C3C" w:rsidR="00FD35A6" w:rsidRPr="00FA3EB3" w:rsidRDefault="00856800" w:rsidP="00FD35A6">
            <w:pPr>
              <w:pStyle w:val="Labels"/>
            </w:pPr>
            <w:r>
              <w:t>EMAIL</w:t>
            </w:r>
            <w:r w:rsidR="00953CEE">
              <w:t>:</w:t>
            </w:r>
          </w:p>
        </w:tc>
        <w:tc>
          <w:tcPr>
            <w:tcW w:w="2420" w:type="dxa"/>
            <w:shd w:val="clear" w:color="auto" w:fill="FFFFFF" w:themeFill="background1"/>
          </w:tcPr>
          <w:p w14:paraId="49F129B9" w14:textId="4A2255C7" w:rsidR="00FD35A6" w:rsidRPr="00FA3EB3" w:rsidRDefault="00406DE5" w:rsidP="00FD35A6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3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</w:tr>
      <w:tr w:rsidR="00FD35A6" w:rsidRPr="00FA3EB3" w14:paraId="6833C006" w14:textId="77777777" w:rsidTr="00687CFB">
        <w:tc>
          <w:tcPr>
            <w:tcW w:w="2696" w:type="dxa"/>
          </w:tcPr>
          <w:p w14:paraId="2F225732" w14:textId="179BA595" w:rsidR="00FD35A6" w:rsidRPr="00953CEE" w:rsidRDefault="00856800" w:rsidP="00FD35A6">
            <w:pPr>
              <w:pStyle w:val="Labels"/>
            </w:pPr>
            <w:r w:rsidRPr="00953CEE">
              <w:t>Critical Access Hospital</w:t>
            </w:r>
            <w:r w:rsidR="00953CEE" w:rsidRPr="00953CEE">
              <w:t xml:space="preserve"> Employer:</w:t>
            </w:r>
          </w:p>
        </w:tc>
        <w:tc>
          <w:tcPr>
            <w:tcW w:w="3064" w:type="dxa"/>
            <w:shd w:val="clear" w:color="auto" w:fill="FFFFFF" w:themeFill="background1"/>
          </w:tcPr>
          <w:p w14:paraId="5377F147" w14:textId="130E3CF4" w:rsidR="00FD35A6" w:rsidRPr="00FA3EB3" w:rsidRDefault="00406DE5" w:rsidP="00FD35A6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  <w:tc>
          <w:tcPr>
            <w:tcW w:w="2610" w:type="dxa"/>
          </w:tcPr>
          <w:p w14:paraId="3B702203" w14:textId="7EBCF75D" w:rsidR="00FD35A6" w:rsidRDefault="00856800" w:rsidP="00FD35A6">
            <w:pPr>
              <w:pStyle w:val="Labels"/>
            </w:pPr>
            <w:r>
              <w:t>Supervisor Contact</w:t>
            </w:r>
          </w:p>
          <w:p w14:paraId="57D5922C" w14:textId="77777777" w:rsidR="00856800" w:rsidRPr="00FA3EB3" w:rsidRDefault="00856800" w:rsidP="00FD35A6">
            <w:pPr>
              <w:pStyle w:val="Labels"/>
            </w:pPr>
            <w:r>
              <w:t>(to verify employment).</w:t>
            </w:r>
          </w:p>
        </w:tc>
        <w:tc>
          <w:tcPr>
            <w:tcW w:w="2420" w:type="dxa"/>
            <w:shd w:val="clear" w:color="auto" w:fill="FFFFFF" w:themeFill="background1"/>
          </w:tcPr>
          <w:p w14:paraId="37558DF5" w14:textId="70C11272" w:rsidR="00FD35A6" w:rsidRPr="00FA3EB3" w:rsidRDefault="00406DE5" w:rsidP="00FD35A6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5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</w:tr>
    </w:tbl>
    <w:p w14:paraId="245AA616" w14:textId="77777777" w:rsidR="00FD35A6" w:rsidRPr="004C390C" w:rsidRDefault="00FD35A6" w:rsidP="00FD35A6">
      <w:pPr>
        <w:rPr>
          <w:sz w:val="18"/>
          <w:szCs w:val="18"/>
        </w:rPr>
      </w:pPr>
    </w:p>
    <w:p w14:paraId="44A24FCA" w14:textId="2A8253F7" w:rsidR="00856800" w:rsidRPr="00F838DB" w:rsidRDefault="00856800" w:rsidP="00856800">
      <w:pPr>
        <w:spacing w:after="0"/>
        <w:ind w:left="-86" w:right="274"/>
        <w:rPr>
          <w:rFonts w:ascii="Helvetica" w:hAnsi="Helvetica"/>
          <w:sz w:val="21"/>
          <w:szCs w:val="21"/>
        </w:rPr>
      </w:pPr>
      <w:r w:rsidRPr="00F838DB">
        <w:rPr>
          <w:rFonts w:ascii="Helvetica" w:hAnsi="Helvetica"/>
          <w:sz w:val="21"/>
          <w:szCs w:val="21"/>
        </w:rPr>
        <w:t>Thi</w:t>
      </w:r>
      <w:r w:rsidR="00FB1650">
        <w:rPr>
          <w:rFonts w:ascii="Helvetica" w:hAnsi="Helvetica"/>
          <w:sz w:val="21"/>
          <w:szCs w:val="21"/>
        </w:rPr>
        <w:t xml:space="preserve">s CLC </w:t>
      </w:r>
      <w:r w:rsidR="00942782">
        <w:rPr>
          <w:rFonts w:ascii="Helvetica" w:hAnsi="Helvetica"/>
          <w:sz w:val="21"/>
          <w:szCs w:val="21"/>
        </w:rPr>
        <w:t>s</w:t>
      </w:r>
      <w:r w:rsidRPr="00F838DB">
        <w:rPr>
          <w:rFonts w:ascii="Helvetica" w:hAnsi="Helvetica"/>
          <w:sz w:val="21"/>
          <w:szCs w:val="21"/>
        </w:rPr>
        <w:t xml:space="preserve">cholarship </w:t>
      </w:r>
      <w:r w:rsidR="00942782">
        <w:rPr>
          <w:rFonts w:ascii="Helvetica" w:hAnsi="Helvetica"/>
          <w:sz w:val="21"/>
          <w:szCs w:val="21"/>
        </w:rPr>
        <w:t>helps cover</w:t>
      </w:r>
      <w:r w:rsidRPr="00F838DB">
        <w:rPr>
          <w:rFonts w:ascii="Helvetica" w:hAnsi="Helvetica"/>
          <w:sz w:val="21"/>
          <w:szCs w:val="21"/>
        </w:rPr>
        <w:t xml:space="preserve"> registration</w:t>
      </w:r>
      <w:r w:rsidR="00942782">
        <w:rPr>
          <w:rFonts w:ascii="Helvetica" w:hAnsi="Helvetica"/>
          <w:sz w:val="21"/>
          <w:szCs w:val="21"/>
        </w:rPr>
        <w:t>,</w:t>
      </w:r>
      <w:r>
        <w:rPr>
          <w:rFonts w:ascii="Helvetica" w:hAnsi="Helvetica"/>
          <w:sz w:val="21"/>
          <w:szCs w:val="21"/>
        </w:rPr>
        <w:t xml:space="preserve"> lodging</w:t>
      </w:r>
      <w:r w:rsidR="00942782">
        <w:rPr>
          <w:rFonts w:ascii="Helvetica" w:hAnsi="Helvetica"/>
          <w:sz w:val="21"/>
          <w:szCs w:val="21"/>
        </w:rPr>
        <w:t>, t</w:t>
      </w:r>
      <w:r>
        <w:rPr>
          <w:rFonts w:ascii="Helvetica" w:hAnsi="Helvetica"/>
          <w:sz w:val="21"/>
          <w:szCs w:val="21"/>
        </w:rPr>
        <w:t>ravel ($1000)</w:t>
      </w:r>
      <w:r w:rsidRPr="00F838DB">
        <w:rPr>
          <w:rFonts w:ascii="Helvetica" w:hAnsi="Helvetica"/>
          <w:sz w:val="21"/>
          <w:szCs w:val="21"/>
        </w:rPr>
        <w:t xml:space="preserve"> for a Montana</w:t>
      </w:r>
      <w:r w:rsidR="004C390C">
        <w:rPr>
          <w:rFonts w:ascii="Helvetica" w:hAnsi="Helvetica"/>
          <w:sz w:val="21"/>
          <w:szCs w:val="21"/>
        </w:rPr>
        <w:t xml:space="preserve"> Critical Access </w:t>
      </w:r>
      <w:proofErr w:type="gramStart"/>
      <w:r w:rsidR="004C390C">
        <w:rPr>
          <w:rFonts w:ascii="Helvetica" w:hAnsi="Helvetica"/>
          <w:sz w:val="21"/>
          <w:szCs w:val="21"/>
        </w:rPr>
        <w:t>Hospital  L</w:t>
      </w:r>
      <w:proofErr w:type="gramEnd"/>
      <w:r w:rsidR="004C390C">
        <w:rPr>
          <w:rFonts w:ascii="Helvetica" w:hAnsi="Helvetica"/>
          <w:sz w:val="21"/>
          <w:szCs w:val="21"/>
        </w:rPr>
        <w:t>&amp;D direct care staff to attend the Certified Lactation Counselor Training Hamilton, MT May 4</w:t>
      </w:r>
      <w:r w:rsidR="004C390C" w:rsidRPr="004C390C">
        <w:rPr>
          <w:rFonts w:ascii="Helvetica" w:hAnsi="Helvetica"/>
          <w:sz w:val="21"/>
          <w:szCs w:val="21"/>
          <w:vertAlign w:val="superscript"/>
        </w:rPr>
        <w:t>th</w:t>
      </w:r>
      <w:r w:rsidR="004C390C">
        <w:rPr>
          <w:rFonts w:ascii="Helvetica" w:hAnsi="Helvetica"/>
          <w:sz w:val="21"/>
          <w:szCs w:val="21"/>
        </w:rPr>
        <w:t>-8</w:t>
      </w:r>
      <w:r w:rsidR="004C390C" w:rsidRPr="004C390C">
        <w:rPr>
          <w:rFonts w:ascii="Helvetica" w:hAnsi="Helvetica"/>
          <w:sz w:val="21"/>
          <w:szCs w:val="21"/>
          <w:vertAlign w:val="superscript"/>
        </w:rPr>
        <w:t>th</w:t>
      </w:r>
      <w:r w:rsidR="004C390C">
        <w:rPr>
          <w:rFonts w:ascii="Helvetica" w:hAnsi="Helvetica"/>
          <w:sz w:val="21"/>
          <w:szCs w:val="21"/>
        </w:rPr>
        <w:t>, 2020</w:t>
      </w:r>
      <w:r w:rsidRPr="00F838DB">
        <w:rPr>
          <w:rFonts w:ascii="Helvetica" w:hAnsi="Helvetica"/>
          <w:sz w:val="21"/>
          <w:szCs w:val="21"/>
        </w:rPr>
        <w:t xml:space="preserve">. More CLC Training Information found </w:t>
      </w:r>
      <w:r w:rsidR="00942782">
        <w:fldChar w:fldCharType="begin"/>
      </w:r>
      <w:r w:rsidR="00942782">
        <w:instrText xml:space="preserve"> HYPERLINK "https://centerforbreastfeeding.org/courses/" </w:instrText>
      </w:r>
      <w:r w:rsidR="00942782">
        <w:fldChar w:fldCharType="separate"/>
      </w:r>
      <w:r w:rsidR="00942782" w:rsidRPr="00942782">
        <w:rPr>
          <w:rStyle w:val="Hyperlink"/>
        </w:rPr>
        <w:t>Here.</w:t>
      </w:r>
      <w:r w:rsidR="00942782">
        <w:fldChar w:fldCharType="end"/>
      </w:r>
    </w:p>
    <w:p w14:paraId="21DBE242" w14:textId="77777777" w:rsidR="00856800" w:rsidRPr="00F838DB" w:rsidRDefault="00856800" w:rsidP="00FB1650">
      <w:pPr>
        <w:tabs>
          <w:tab w:val="left" w:pos="360"/>
        </w:tabs>
        <w:spacing w:after="0"/>
        <w:ind w:left="-90" w:right="270"/>
        <w:rPr>
          <w:rFonts w:ascii="Helvetica" w:hAnsi="Helvetica"/>
          <w:sz w:val="21"/>
          <w:szCs w:val="21"/>
          <w:u w:val="single"/>
        </w:rPr>
      </w:pPr>
      <w:r w:rsidRPr="00F838DB">
        <w:rPr>
          <w:rFonts w:ascii="Helvetica" w:hAnsi="Helvetica"/>
          <w:b/>
          <w:sz w:val="21"/>
          <w:szCs w:val="21"/>
          <w:u w:val="single"/>
        </w:rPr>
        <w:t>Requirements</w:t>
      </w:r>
      <w:r w:rsidRPr="00F838DB">
        <w:rPr>
          <w:rFonts w:ascii="Helvetica" w:hAnsi="Helvetica"/>
          <w:sz w:val="21"/>
          <w:szCs w:val="21"/>
          <w:u w:val="single"/>
        </w:rPr>
        <w:t>:</w:t>
      </w:r>
    </w:p>
    <w:p w14:paraId="0B83CAB5" w14:textId="77777777" w:rsidR="00856800" w:rsidRPr="00F838DB" w:rsidRDefault="00856800" w:rsidP="00FB1650">
      <w:pPr>
        <w:pStyle w:val="ListParagraph"/>
        <w:numPr>
          <w:ilvl w:val="0"/>
          <w:numId w:val="3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 w:rsidRPr="00F838DB">
        <w:rPr>
          <w:rFonts w:ascii="Helvetica" w:eastAsia="Times New Roman" w:hAnsi="Helvetica"/>
          <w:sz w:val="21"/>
          <w:szCs w:val="21"/>
        </w:rPr>
        <w:t>Montana resident;</w:t>
      </w:r>
    </w:p>
    <w:p w14:paraId="5A04353A" w14:textId="3312470B" w:rsidR="00856800" w:rsidRPr="00F838DB" w:rsidRDefault="00953CEE" w:rsidP="00FB1650">
      <w:pPr>
        <w:pStyle w:val="ListParagraph"/>
        <w:numPr>
          <w:ilvl w:val="0"/>
          <w:numId w:val="3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 xml:space="preserve">Employed in direct </w:t>
      </w:r>
      <w:r w:rsidR="004C390C">
        <w:rPr>
          <w:rFonts w:ascii="Helvetica" w:eastAsia="Times New Roman" w:hAnsi="Helvetica"/>
          <w:sz w:val="21"/>
          <w:szCs w:val="21"/>
        </w:rPr>
        <w:t>l</w:t>
      </w:r>
      <w:r>
        <w:rPr>
          <w:rFonts w:ascii="Helvetica" w:eastAsia="Times New Roman" w:hAnsi="Helvetica"/>
          <w:sz w:val="21"/>
          <w:szCs w:val="21"/>
        </w:rPr>
        <w:t xml:space="preserve">abor &amp; </w:t>
      </w:r>
      <w:r w:rsidR="004C390C">
        <w:rPr>
          <w:rFonts w:ascii="Helvetica" w:eastAsia="Times New Roman" w:hAnsi="Helvetica"/>
          <w:sz w:val="21"/>
          <w:szCs w:val="21"/>
        </w:rPr>
        <w:t>d</w:t>
      </w:r>
      <w:r>
        <w:rPr>
          <w:rFonts w:ascii="Helvetica" w:eastAsia="Times New Roman" w:hAnsi="Helvetica"/>
          <w:sz w:val="21"/>
          <w:szCs w:val="21"/>
        </w:rPr>
        <w:t xml:space="preserve">elivery </w:t>
      </w:r>
      <w:r w:rsidR="004C390C">
        <w:rPr>
          <w:rFonts w:ascii="Helvetica" w:eastAsia="Times New Roman" w:hAnsi="Helvetica"/>
          <w:sz w:val="21"/>
          <w:szCs w:val="21"/>
        </w:rPr>
        <w:t>c</w:t>
      </w:r>
      <w:r>
        <w:rPr>
          <w:rFonts w:ascii="Helvetica" w:eastAsia="Times New Roman" w:hAnsi="Helvetica"/>
          <w:sz w:val="21"/>
          <w:szCs w:val="21"/>
        </w:rPr>
        <w:t>are at a Montana Critical Access Hospital</w:t>
      </w:r>
      <w:r w:rsidR="00FB1650">
        <w:rPr>
          <w:rFonts w:ascii="Helvetica" w:eastAsia="Times New Roman" w:hAnsi="Helvetica"/>
          <w:sz w:val="21"/>
          <w:szCs w:val="21"/>
        </w:rPr>
        <w:t>;</w:t>
      </w:r>
    </w:p>
    <w:p w14:paraId="7C73E732" w14:textId="5101569C" w:rsidR="00856800" w:rsidRPr="00F838DB" w:rsidRDefault="00856800" w:rsidP="00FB1650">
      <w:pPr>
        <w:pStyle w:val="ListParagraph"/>
        <w:numPr>
          <w:ilvl w:val="0"/>
          <w:numId w:val="3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 w:rsidRPr="00F838DB">
        <w:rPr>
          <w:rFonts w:ascii="Helvetica" w:eastAsia="Times New Roman" w:hAnsi="Helvetica"/>
          <w:sz w:val="21"/>
          <w:szCs w:val="21"/>
        </w:rPr>
        <w:t xml:space="preserve">Attending training will support applicant’s </w:t>
      </w:r>
      <w:r w:rsidR="00FB1650">
        <w:rPr>
          <w:rFonts w:ascii="Helvetica" w:eastAsia="Times New Roman" w:hAnsi="Helvetica"/>
          <w:sz w:val="21"/>
          <w:szCs w:val="21"/>
        </w:rPr>
        <w:t>facility</w:t>
      </w:r>
      <w:r w:rsidR="004C390C">
        <w:rPr>
          <w:rFonts w:ascii="Helvetica" w:eastAsia="Times New Roman" w:hAnsi="Helvetica"/>
          <w:sz w:val="21"/>
          <w:szCs w:val="21"/>
        </w:rPr>
        <w:t xml:space="preserve"> lactation program;</w:t>
      </w:r>
    </w:p>
    <w:p w14:paraId="1C1160D0" w14:textId="2CC85FBC" w:rsidR="00856800" w:rsidRPr="00FB1650" w:rsidRDefault="00FB1650" w:rsidP="00FB1650">
      <w:pPr>
        <w:pStyle w:val="ListParagraph"/>
        <w:numPr>
          <w:ilvl w:val="0"/>
          <w:numId w:val="3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bCs/>
          <w:sz w:val="21"/>
          <w:szCs w:val="21"/>
        </w:rPr>
      </w:pPr>
      <w:r w:rsidRPr="00930A18">
        <w:rPr>
          <w:rFonts w:ascii="Helvetica" w:eastAsia="Times New Roman" w:hAnsi="Helvetica"/>
          <w:bCs/>
          <w:sz w:val="21"/>
          <w:szCs w:val="21"/>
        </w:rPr>
        <w:t xml:space="preserve">Selected </w:t>
      </w:r>
      <w:r w:rsidR="00856800" w:rsidRPr="00930A18">
        <w:rPr>
          <w:rFonts w:ascii="Helvetica" w:eastAsia="Times New Roman" w:hAnsi="Helvetica"/>
          <w:bCs/>
          <w:sz w:val="21"/>
          <w:szCs w:val="21"/>
        </w:rPr>
        <w:t>applicant</w:t>
      </w:r>
      <w:r w:rsidRPr="00930A18">
        <w:rPr>
          <w:rFonts w:ascii="Helvetica" w:eastAsia="Times New Roman" w:hAnsi="Helvetica"/>
          <w:bCs/>
          <w:sz w:val="21"/>
          <w:szCs w:val="21"/>
        </w:rPr>
        <w:t xml:space="preserve">s </w:t>
      </w:r>
      <w:r w:rsidR="00856800" w:rsidRPr="00930A18">
        <w:rPr>
          <w:rFonts w:ascii="Helvetica" w:eastAsia="Times New Roman" w:hAnsi="Helvetica"/>
          <w:bCs/>
          <w:sz w:val="21"/>
          <w:szCs w:val="21"/>
        </w:rPr>
        <w:t xml:space="preserve">will be required to register and pay for </w:t>
      </w:r>
      <w:r w:rsidRPr="00930A18">
        <w:rPr>
          <w:rFonts w:ascii="Helvetica" w:eastAsia="Times New Roman" w:hAnsi="Helvetica"/>
          <w:bCs/>
          <w:sz w:val="21"/>
          <w:szCs w:val="21"/>
        </w:rPr>
        <w:t>CLC</w:t>
      </w:r>
      <w:r w:rsidR="00942782">
        <w:rPr>
          <w:rFonts w:ascii="Helvetica" w:eastAsia="Times New Roman" w:hAnsi="Helvetica"/>
          <w:bCs/>
          <w:sz w:val="21"/>
          <w:szCs w:val="21"/>
        </w:rPr>
        <w:t xml:space="preserve"> </w:t>
      </w:r>
      <w:r w:rsidRPr="00930A18">
        <w:rPr>
          <w:rFonts w:ascii="Helvetica" w:eastAsia="Times New Roman" w:hAnsi="Helvetica"/>
          <w:bCs/>
          <w:sz w:val="21"/>
          <w:szCs w:val="21"/>
        </w:rPr>
        <w:t>–</w:t>
      </w:r>
      <w:r w:rsidRPr="00FB1650">
        <w:rPr>
          <w:rFonts w:ascii="Helvetica" w:eastAsia="Times New Roman" w:hAnsi="Helvetica"/>
          <w:bCs/>
          <w:sz w:val="21"/>
          <w:szCs w:val="21"/>
        </w:rPr>
        <w:t xml:space="preserve"> scholarship </w:t>
      </w:r>
      <w:r w:rsidR="00942782">
        <w:rPr>
          <w:rFonts w:ascii="Helvetica" w:eastAsia="Times New Roman" w:hAnsi="Helvetica"/>
          <w:bCs/>
          <w:sz w:val="21"/>
          <w:szCs w:val="21"/>
        </w:rPr>
        <w:t>award</w:t>
      </w:r>
      <w:r w:rsidRPr="00FB1650">
        <w:rPr>
          <w:rFonts w:ascii="Helvetica" w:eastAsia="Times New Roman" w:hAnsi="Helvetica"/>
          <w:bCs/>
          <w:sz w:val="21"/>
          <w:szCs w:val="21"/>
        </w:rPr>
        <w:t xml:space="preserve"> </w:t>
      </w:r>
      <w:r w:rsidR="00930A18">
        <w:rPr>
          <w:rFonts w:ascii="Helvetica" w:eastAsia="Times New Roman" w:hAnsi="Helvetica"/>
          <w:bCs/>
          <w:sz w:val="21"/>
          <w:szCs w:val="21"/>
        </w:rPr>
        <w:t>will</w:t>
      </w:r>
      <w:r w:rsidRPr="00FB1650">
        <w:rPr>
          <w:rFonts w:ascii="Helvetica" w:eastAsia="Times New Roman" w:hAnsi="Helvetica"/>
          <w:bCs/>
          <w:sz w:val="21"/>
          <w:szCs w:val="21"/>
        </w:rPr>
        <w:t xml:space="preserve"> be sent to your facility or directly to applicant. </w:t>
      </w:r>
    </w:p>
    <w:p w14:paraId="1F60B9F7" w14:textId="77777777" w:rsidR="00FB1650" w:rsidRPr="00FB1650" w:rsidRDefault="00FB1650" w:rsidP="00FB1650">
      <w:pPr>
        <w:pStyle w:val="ListParagraph"/>
        <w:ind w:left="-180" w:right="270"/>
        <w:rPr>
          <w:rFonts w:ascii="Helvetica" w:eastAsia="Times New Roman" w:hAnsi="Helvetica"/>
          <w:b/>
          <w:sz w:val="21"/>
          <w:szCs w:val="21"/>
        </w:rPr>
      </w:pPr>
    </w:p>
    <w:p w14:paraId="2A500CBB" w14:textId="0354B557" w:rsidR="00953CEE" w:rsidRPr="004C390C" w:rsidRDefault="00953CEE" w:rsidP="004C390C">
      <w:pPr>
        <w:spacing w:after="0"/>
        <w:rPr>
          <w:b/>
          <w:bCs/>
          <w:color w:val="17365D" w:themeColor="text2" w:themeShade="BF"/>
          <w:sz w:val="32"/>
          <w:szCs w:val="32"/>
          <w:u w:val="single"/>
        </w:rPr>
      </w:pPr>
      <w:r w:rsidRPr="004C390C">
        <w:rPr>
          <w:b/>
          <w:bCs/>
          <w:color w:val="17365D" w:themeColor="text2" w:themeShade="BF"/>
          <w:sz w:val="32"/>
          <w:szCs w:val="32"/>
          <w:u w:val="single"/>
        </w:rPr>
        <w:t>Please Respond</w:t>
      </w:r>
    </w:p>
    <w:p w14:paraId="671EF896" w14:textId="2F24DAE5" w:rsidR="004C390C" w:rsidRPr="004C390C" w:rsidRDefault="004C390C" w:rsidP="00930A18">
      <w:pPr>
        <w:framePr w:w="11550" w:h="4638" w:hRule="exact" w:hSpace="180" w:wrap="around" w:vAnchor="text" w:hAnchor="page" w:x="374" w:y="105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0"/>
          <w:szCs w:val="20"/>
        </w:rPr>
      </w:pPr>
      <w:r w:rsidRPr="004C390C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6" w:name="Text1"/>
      <w:r w:rsidRPr="004C390C">
        <w:rPr>
          <w:sz w:val="20"/>
          <w:szCs w:val="20"/>
        </w:rPr>
        <w:instrText xml:space="preserve"> FORMTEXT </w:instrText>
      </w:r>
      <w:r w:rsidRPr="004C390C">
        <w:rPr>
          <w:sz w:val="20"/>
          <w:szCs w:val="20"/>
        </w:rPr>
      </w:r>
      <w:r w:rsidRPr="004C390C">
        <w:rPr>
          <w:sz w:val="20"/>
          <w:szCs w:val="20"/>
        </w:rPr>
        <w:fldChar w:fldCharType="separate"/>
      </w:r>
      <w:r w:rsidR="00406DE5">
        <w:rPr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7" w:name="Text2"/>
      <w:r w:rsidR="00406DE5">
        <w:rPr>
          <w:sz w:val="20"/>
          <w:szCs w:val="20"/>
        </w:rPr>
        <w:instrText xml:space="preserve"> FORMTEXT </w:instrText>
      </w:r>
      <w:r w:rsidR="00406DE5">
        <w:rPr>
          <w:sz w:val="20"/>
          <w:szCs w:val="20"/>
        </w:rPr>
      </w:r>
      <w:r w:rsidR="00406DE5">
        <w:rPr>
          <w:sz w:val="20"/>
          <w:szCs w:val="20"/>
        </w:rPr>
        <w:fldChar w:fldCharType="separate"/>
      </w:r>
      <w:bookmarkStart w:id="8" w:name="_GoBack"/>
      <w:bookmarkEnd w:id="8"/>
      <w:r w:rsidR="00406DE5">
        <w:rPr>
          <w:noProof/>
          <w:sz w:val="20"/>
          <w:szCs w:val="20"/>
        </w:rPr>
        <w:t> </w:t>
      </w:r>
      <w:r w:rsidR="00406DE5">
        <w:rPr>
          <w:noProof/>
          <w:sz w:val="20"/>
          <w:szCs w:val="20"/>
        </w:rPr>
        <w:t> </w:t>
      </w:r>
      <w:r w:rsidR="00406DE5">
        <w:rPr>
          <w:noProof/>
          <w:sz w:val="20"/>
          <w:szCs w:val="20"/>
        </w:rPr>
        <w:t> </w:t>
      </w:r>
      <w:r w:rsidR="00406DE5">
        <w:rPr>
          <w:noProof/>
          <w:sz w:val="20"/>
          <w:szCs w:val="20"/>
        </w:rPr>
        <w:t> </w:t>
      </w:r>
      <w:r w:rsidR="00406DE5">
        <w:rPr>
          <w:noProof/>
          <w:sz w:val="20"/>
          <w:szCs w:val="20"/>
        </w:rPr>
        <w:t> </w:t>
      </w:r>
      <w:r w:rsidR="00406DE5">
        <w:rPr>
          <w:sz w:val="20"/>
          <w:szCs w:val="20"/>
        </w:rPr>
        <w:fldChar w:fldCharType="end"/>
      </w:r>
      <w:bookmarkEnd w:id="7"/>
      <w:r w:rsidR="00406DE5">
        <w:rPr>
          <w:sz w:val="20"/>
          <w:szCs w:val="20"/>
        </w:rPr>
        <w:t> </w:t>
      </w:r>
      <w:r w:rsidR="00406DE5">
        <w:rPr>
          <w:sz w:val="20"/>
          <w:szCs w:val="20"/>
        </w:rPr>
        <w:t> </w:t>
      </w:r>
      <w:r w:rsidR="00406DE5">
        <w:rPr>
          <w:sz w:val="20"/>
          <w:szCs w:val="20"/>
        </w:rPr>
        <w:t> </w:t>
      </w:r>
      <w:r w:rsidR="00406DE5">
        <w:rPr>
          <w:sz w:val="20"/>
          <w:szCs w:val="20"/>
        </w:rPr>
        <w:t> </w:t>
      </w:r>
      <w:r w:rsidR="00406DE5">
        <w:rPr>
          <w:sz w:val="20"/>
          <w:szCs w:val="20"/>
        </w:rPr>
        <w:t> </w:t>
      </w:r>
      <w:r w:rsidRPr="004C390C">
        <w:rPr>
          <w:sz w:val="20"/>
          <w:szCs w:val="20"/>
        </w:rPr>
        <w:fldChar w:fldCharType="end"/>
      </w:r>
      <w:bookmarkEnd w:id="6"/>
    </w:p>
    <w:p w14:paraId="2322E7D2" w14:textId="38DEE1A2" w:rsidR="00856800" w:rsidRPr="00942782" w:rsidRDefault="00942782" w:rsidP="00FD35A6">
      <w:pPr>
        <w:rPr>
          <w:sz w:val="20"/>
          <w:szCs w:val="20"/>
        </w:rPr>
      </w:pPr>
      <w:r>
        <w:t>Please describe your current role at your facility &amp; h</w:t>
      </w:r>
      <w:r w:rsidR="00953CEE">
        <w:t>ow your attendance at the Certified Lactation Counselor Training</w:t>
      </w:r>
      <w:r>
        <w:t xml:space="preserve"> will</w:t>
      </w:r>
      <w:r w:rsidR="00953CEE">
        <w:t xml:space="preserve">: </w:t>
      </w:r>
      <w:r w:rsidR="00953CEE" w:rsidRPr="004C390C">
        <w:rPr>
          <w:b/>
          <w:bCs/>
        </w:rPr>
        <w:t xml:space="preserve">1) Support lactation work at your </w:t>
      </w:r>
      <w:r>
        <w:rPr>
          <w:b/>
          <w:bCs/>
        </w:rPr>
        <w:t>hospital</w:t>
      </w:r>
      <w:r w:rsidR="00953CEE" w:rsidRPr="004C390C">
        <w:rPr>
          <w:b/>
          <w:bCs/>
        </w:rPr>
        <w:t xml:space="preserve">, </w:t>
      </w:r>
      <w:r w:rsidR="00953CEE">
        <w:t xml:space="preserve">2) </w:t>
      </w:r>
      <w:r>
        <w:rPr>
          <w:b/>
          <w:bCs/>
        </w:rPr>
        <w:t xml:space="preserve">support your </w:t>
      </w:r>
      <w:r w:rsidR="00953CEE" w:rsidRPr="004C390C">
        <w:rPr>
          <w:b/>
          <w:bCs/>
        </w:rPr>
        <w:t xml:space="preserve">professional goals </w:t>
      </w:r>
      <w:r w:rsidR="004C390C" w:rsidRPr="004C390C">
        <w:rPr>
          <w:b/>
          <w:bCs/>
        </w:rPr>
        <w:t>i</w:t>
      </w:r>
      <w:r w:rsidR="00953CEE" w:rsidRPr="004C390C">
        <w:rPr>
          <w:b/>
          <w:bCs/>
        </w:rPr>
        <w:t xml:space="preserve">n lactation </w:t>
      </w:r>
      <w:proofErr w:type="gramStart"/>
      <w:r w:rsidR="00953CEE" w:rsidRPr="004C390C">
        <w:rPr>
          <w:b/>
          <w:bCs/>
        </w:rPr>
        <w:t xml:space="preserve">support </w:t>
      </w:r>
      <w:r>
        <w:t xml:space="preserve"> &amp;</w:t>
      </w:r>
      <w:proofErr w:type="gramEnd"/>
      <w:r>
        <w:t xml:space="preserve"> </w:t>
      </w:r>
      <w:r w:rsidR="00953CEE">
        <w:t xml:space="preserve">3) </w:t>
      </w:r>
      <w:r w:rsidRPr="00942782">
        <w:rPr>
          <w:b/>
          <w:bCs/>
        </w:rPr>
        <w:t xml:space="preserve">address </w:t>
      </w:r>
      <w:r w:rsidR="00953CEE" w:rsidRPr="004C390C">
        <w:rPr>
          <w:b/>
          <w:bCs/>
        </w:rPr>
        <w:t>any</w:t>
      </w:r>
      <w:r w:rsidR="004C390C" w:rsidRPr="004C390C">
        <w:rPr>
          <w:b/>
          <w:bCs/>
        </w:rPr>
        <w:t xml:space="preserve"> </w:t>
      </w:r>
      <w:r w:rsidR="00953CEE" w:rsidRPr="004C390C">
        <w:rPr>
          <w:b/>
          <w:bCs/>
        </w:rPr>
        <w:t>additional barriers to attending lactation trainings</w:t>
      </w:r>
      <w:r w:rsidR="00953CEE" w:rsidRPr="004C390C">
        <w:rPr>
          <w:b/>
          <w:bCs/>
          <w:i/>
          <w:iCs/>
        </w:rPr>
        <w:t>.</w:t>
      </w:r>
      <w:r w:rsidR="00953CEE" w:rsidRPr="004C390C">
        <w:rPr>
          <w:i/>
          <w:iCs/>
        </w:rPr>
        <w:t xml:space="preserve"> </w:t>
      </w:r>
      <w:r w:rsidR="00FB1650" w:rsidRPr="00942782">
        <w:rPr>
          <w:i/>
          <w:iCs/>
          <w:sz w:val="20"/>
          <w:szCs w:val="20"/>
        </w:rPr>
        <w:t>Scoring is based on a thorough response to the above questions</w:t>
      </w:r>
      <w:r w:rsidR="004C390C" w:rsidRPr="00942782">
        <w:rPr>
          <w:sz w:val="20"/>
          <w:szCs w:val="20"/>
        </w:rPr>
        <w:t>.</w:t>
      </w:r>
    </w:p>
    <w:p w14:paraId="7CAF1317" w14:textId="11EC837F" w:rsidR="00687CFB" w:rsidRPr="00FA3EB3" w:rsidRDefault="004C390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195AC" wp14:editId="7EB1038E">
                <wp:simplePos x="0" y="0"/>
                <wp:positionH relativeFrom="column">
                  <wp:posOffset>-175260</wp:posOffset>
                </wp:positionH>
                <wp:positionV relativeFrom="paragraph">
                  <wp:posOffset>3101068</wp:posOffset>
                </wp:positionV>
                <wp:extent cx="7103745" cy="3149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3745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B64A09" w14:textId="07121B4C" w:rsidR="004C390C" w:rsidRPr="004C390C" w:rsidRDefault="004C390C" w:rsidP="004C390C">
                            <w:pPr>
                              <w:jc w:val="center"/>
                              <w:rPr>
                                <w:color w:val="6A0102"/>
                                <w:sz w:val="24"/>
                                <w:szCs w:val="24"/>
                              </w:rPr>
                            </w:pPr>
                            <w:r w:rsidRPr="004C390C">
                              <w:rPr>
                                <w:sz w:val="24"/>
                                <w:szCs w:val="24"/>
                              </w:rPr>
                              <w:t xml:space="preserve">Please return completed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4C390C">
                              <w:rPr>
                                <w:sz w:val="24"/>
                                <w:szCs w:val="24"/>
                              </w:rPr>
                              <w:t xml:space="preserve">pplication to TMiller6@mt.gov by </w:t>
                            </w:r>
                            <w:r w:rsidRPr="004C390C">
                              <w:rPr>
                                <w:b/>
                                <w:bCs/>
                                <w:color w:val="6A0102"/>
                                <w:sz w:val="24"/>
                                <w:szCs w:val="24"/>
                              </w:rPr>
                              <w:t>Friday, January</w:t>
                            </w:r>
                            <w:r w:rsidR="00942782">
                              <w:rPr>
                                <w:b/>
                                <w:bCs/>
                                <w:color w:val="6A0102"/>
                                <w:sz w:val="24"/>
                                <w:szCs w:val="24"/>
                              </w:rPr>
                              <w:t xml:space="preserve"> 17</w:t>
                            </w:r>
                            <w:r w:rsidRPr="004C390C">
                              <w:rPr>
                                <w:b/>
                                <w:bCs/>
                                <w:color w:val="6A0102"/>
                                <w:sz w:val="24"/>
                                <w:szCs w:val="24"/>
                              </w:rPr>
                              <w:t>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195A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3.8pt;margin-top:244.2pt;width:559.35pt;height:24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" fillcolor="white [3201]" stroked="f" strokeweight=".5pt">
                <v:textbox>
                  <w:txbxContent>
                    <w:p w14:paraId="73B64A09" w14:textId="07121B4C" w:rsidR="004C390C" w:rsidRPr="004C390C" w:rsidRDefault="004C390C" w:rsidP="004C390C">
                      <w:pPr>
                        <w:jc w:val="center"/>
                        <w:rPr>
                          <w:color w:val="6A0102"/>
                          <w:sz w:val="24"/>
                          <w:szCs w:val="24"/>
                        </w:rPr>
                      </w:pPr>
                      <w:r w:rsidRPr="004C390C">
                        <w:rPr>
                          <w:sz w:val="24"/>
                          <w:szCs w:val="24"/>
                        </w:rPr>
                        <w:t xml:space="preserve">Please return completed </w:t>
                      </w:r>
                      <w:r>
                        <w:rPr>
                          <w:sz w:val="24"/>
                          <w:szCs w:val="24"/>
                        </w:rPr>
                        <w:t>a</w:t>
                      </w:r>
                      <w:r w:rsidRPr="004C390C">
                        <w:rPr>
                          <w:sz w:val="24"/>
                          <w:szCs w:val="24"/>
                        </w:rPr>
                        <w:t xml:space="preserve">pplication to TMiller6@mt.gov by </w:t>
                      </w:r>
                      <w:r w:rsidRPr="004C390C">
                        <w:rPr>
                          <w:b/>
                          <w:bCs/>
                          <w:color w:val="6A0102"/>
                          <w:sz w:val="24"/>
                          <w:szCs w:val="24"/>
                        </w:rPr>
                        <w:t>Friday, January</w:t>
                      </w:r>
                      <w:r w:rsidR="00942782">
                        <w:rPr>
                          <w:b/>
                          <w:bCs/>
                          <w:color w:val="6A0102"/>
                          <w:sz w:val="24"/>
                          <w:szCs w:val="24"/>
                        </w:rPr>
                        <w:t xml:space="preserve"> 17</w:t>
                      </w:r>
                      <w:r w:rsidRPr="004C390C">
                        <w:rPr>
                          <w:b/>
                          <w:bCs/>
                          <w:color w:val="6A0102"/>
                          <w:sz w:val="24"/>
                          <w:szCs w:val="24"/>
                        </w:rPr>
                        <w:t>, 2020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2160" w:type="dxa"/>
        <w:tblLook w:val="0600" w:firstRow="0" w:lastRow="0" w:firstColumn="0" w:lastColumn="0" w:noHBand="1" w:noVBand="1"/>
      </w:tblPr>
      <w:tblGrid>
        <w:gridCol w:w="2160"/>
      </w:tblGrid>
      <w:tr w:rsidR="004C390C" w:rsidRPr="00FA3EB3" w14:paraId="1B002F43" w14:textId="77777777" w:rsidTr="004C390C">
        <w:trPr>
          <w:trHeight w:val="360"/>
        </w:trPr>
        <w:tc>
          <w:tcPr>
            <w:tcW w:w="2160" w:type="dxa"/>
            <w:shd w:val="clear" w:color="auto" w:fill="auto"/>
          </w:tcPr>
          <w:p w14:paraId="4B1077F5" w14:textId="77777777" w:rsidR="004C390C" w:rsidRPr="00FA3EB3" w:rsidRDefault="004C390C" w:rsidP="00232876">
            <w:pPr>
              <w:pStyle w:val="Field"/>
            </w:pPr>
          </w:p>
        </w:tc>
      </w:tr>
    </w:tbl>
    <w:p w14:paraId="7121DA67" w14:textId="77777777" w:rsidR="00687CFB" w:rsidRPr="00FA3EB3" w:rsidRDefault="00687CFB" w:rsidP="00FD35A6"/>
    <w:sectPr w:rsidR="00687CFB" w:rsidRPr="00FA3EB3" w:rsidSect="004C390C">
      <w:headerReference w:type="default" r:id="rId13"/>
      <w:pgSz w:w="12240" w:h="15840"/>
      <w:pgMar w:top="0" w:right="720" w:bottom="99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27C5EB" w14:textId="77777777" w:rsidR="00464E49" w:rsidRDefault="00464E49" w:rsidP="001A0130">
      <w:pPr>
        <w:spacing w:after="0" w:line="240" w:lineRule="auto"/>
      </w:pPr>
      <w:r>
        <w:separator/>
      </w:r>
    </w:p>
  </w:endnote>
  <w:endnote w:type="continuationSeparator" w:id="0">
    <w:p w14:paraId="43A59DE0" w14:textId="77777777" w:rsidR="00464E49" w:rsidRDefault="00464E49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64AC56" w14:textId="77777777" w:rsidR="00464E49" w:rsidRDefault="00464E49" w:rsidP="001A0130">
      <w:pPr>
        <w:spacing w:after="0" w:line="240" w:lineRule="auto"/>
      </w:pPr>
      <w:r>
        <w:separator/>
      </w:r>
    </w:p>
  </w:footnote>
  <w:footnote w:type="continuationSeparator" w:id="0">
    <w:p w14:paraId="7EFD7DA0" w14:textId="77777777" w:rsidR="00464E49" w:rsidRDefault="00464E49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AF71A" w14:textId="696E60CE" w:rsidR="00FB165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2B6A03DE" wp14:editId="78EA95CE">
              <wp:simplePos x="0" y="0"/>
              <wp:positionH relativeFrom="page">
                <wp:posOffset>231891</wp:posOffset>
              </wp:positionH>
              <wp:positionV relativeFrom="page">
                <wp:posOffset>80387</wp:posOffset>
              </wp:positionV>
              <wp:extent cx="7335200" cy="9628663"/>
              <wp:effectExtent l="0" t="0" r="5715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5200" cy="9628663"/>
                        <a:chOff x="-54062" y="-246679"/>
                        <a:chExt cx="7337245" cy="9627159"/>
                      </a:xfrm>
                    </wpg:grpSpPr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54062" y="-246679"/>
                          <a:ext cx="7289800" cy="1063878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1" name="Group 21"/>
                      <wpg:cNvGrpSpPr/>
                      <wpg:grpSpPr>
                        <a:xfrm>
                          <a:off x="205740" y="-76359"/>
                          <a:ext cx="644436" cy="644436"/>
                          <a:chOff x="0" y="-388779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-388779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-180304"/>
                            <a:ext cx="336810" cy="342545"/>
                            <a:chOff x="0" y="-3778499"/>
                            <a:chExt cx="3914785" cy="3981450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-3778499"/>
                              <a:ext cx="3914773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047757" y="-3729259"/>
                              <a:ext cx="2867028" cy="2895589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-4585" y="1063985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D31D9C" id="Group 26" o:spid="_x0000_s1026" style="position:absolute;margin-left:18.25pt;margin-top:6.35pt;width:577.55pt;height:758.15pt;z-index:-251652096;mso-position-horizontal-relative:page;mso-position-vertical-relative:page;mso-width-relative:margin;mso-height-relative:margin" coordorigin="-540,-2466" coordsize="73372,962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-540;top:-2466;width:72897;height:10637;visibility:visible;mso-wrap-style:square" coordsize="7289800,10638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" path="m,l6951540,r338260,338260l7289800,1063878,,1063878,,xe">
                <v:imagedata r:id="rId2" o:title=""/>
                <v:formulas/>
                <v:path o:extrusionok="t" o:connecttype="custom" o:connectlocs="0,0;6951540,0;7289800,338260;7289800,1063878;0,1063878;0,0" o:connectangles="0,0,0,0,0,0"/>
              </v:shape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" fillcolor="#548dd4 [1951]" stroked="f" strokeweight="1pt"/>
              <v:group id="Group 21" o:spid="_x0000_s1029" style="position:absolute;left:2057;top:-763;width:6444;height:6443" coordorigin=",-3887" coordsize="6444,6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<v:oval id="Oval 22" o:spid="_x0000_s1030" style="position:absolute;top:-3887;width:6444;height:64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" fillcolor="white [3212]" stroked="f" strokeweight="1pt">
                  <v:fill opacity="15677f"/>
                </v:oval>
                <v:group id="Group 22" o:spid="_x0000_s1031" alt="Icon Information Update" style="position:absolute;left:1447;top:-1803;width:3368;height:3425" coordorigin=",-37784" coordsize="39147,398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 id="Freeform: Shape 24" o:spid="_x0000_s1032" style="position:absolute;top:-37784;width:39147;height:39813;visibility:visible;mso-wrap-style:square;v-text-anchor:middle" coordsize="3914775,3981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&#13;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7,1936909;3588542,2098834;3588542,3438049;3368514,3655219;552926,3655219;330994,3438049;330994,545306;552926,330994;1644490,330994;1806415,169069;1644490,7144;552926,7144;7144,545306;7144,3438049;552926,3979069;3368514,3979069;3912392,3438049;3912392,2098834;3750467,1936909" o:connectangles="0,0,0,0,0,0,0,0,0,0,0,0,0,0,0,0,0,0,0"/>
                  </v:shape>
                  <v:shape id="Freeform: Shape 25" o:spid="_x0000_s1033" style="position:absolute;left:10477;top:-37292;width:28670;height:28956;visibility:visible;mso-wrap-style:square;v-text-anchor:middle" coordsize="2867025,289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&#13;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4,141445;2154530,7144;1836395,138588;380973,1594003;266673,1789264;13308,2686516;56171,2846535;169518,2892255;217143,2884635;1089634,2616031;1274419,2504589;1274419,2504589;2735556,1043460;2738414,412907;2471714,141445;1747813,685321;2187868,1134900;2080235,1242531;1640180,792953;1747813,685321;1044867,2276942;993432,2307422;404786,2488397;577189,1876894;608622,1822602;1409674,1021552;1849730,1471130;1044867,2276942;2506956,814861;2416469,905348;1976413,455769;2064043,369093;2151673,333850;2152626,333850;2240255,370045;2506956,641507;2506956,814861" o:connectangles="0,0,0,0,0,0,0,0,0,0,0,0,0,0,0,0,0,0,0,0,0,0,0,0,0,0,0,0,0,0,0,0,0,0,0,0,0"/>
                  </v:shape>
                </v:group>
              </v:group>
              <v:rect id="Rectangle 3" o:spid="_x0000_s1034" style="position:absolute;left:-45;top:10639;width:72876;height:831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" fillcolor="#f2f2f2 [3052]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F950B1A"/>
    <w:multiLevelType w:val="hybridMultilevel"/>
    <w:tmpl w:val="273EC5B4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abstractNum w:abstractNumId="2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856800"/>
    <w:rsid w:val="000648BB"/>
    <w:rsid w:val="001A0130"/>
    <w:rsid w:val="00232876"/>
    <w:rsid w:val="00267116"/>
    <w:rsid w:val="002F58E0"/>
    <w:rsid w:val="00355DEE"/>
    <w:rsid w:val="003B49EC"/>
    <w:rsid w:val="003D55FB"/>
    <w:rsid w:val="00402433"/>
    <w:rsid w:val="00406DE5"/>
    <w:rsid w:val="00464E49"/>
    <w:rsid w:val="004B47A9"/>
    <w:rsid w:val="004C390C"/>
    <w:rsid w:val="004F0368"/>
    <w:rsid w:val="00597736"/>
    <w:rsid w:val="005A20B8"/>
    <w:rsid w:val="005E6FA8"/>
    <w:rsid w:val="006662D2"/>
    <w:rsid w:val="00687CFB"/>
    <w:rsid w:val="00696B6E"/>
    <w:rsid w:val="006A5F0E"/>
    <w:rsid w:val="006C28FD"/>
    <w:rsid w:val="007718C6"/>
    <w:rsid w:val="008045C5"/>
    <w:rsid w:val="00835F7E"/>
    <w:rsid w:val="00856800"/>
    <w:rsid w:val="00866BB6"/>
    <w:rsid w:val="00872D54"/>
    <w:rsid w:val="00930A18"/>
    <w:rsid w:val="00942782"/>
    <w:rsid w:val="00953CEE"/>
    <w:rsid w:val="00976BD8"/>
    <w:rsid w:val="009E70CA"/>
    <w:rsid w:val="00A24465"/>
    <w:rsid w:val="00BA66C3"/>
    <w:rsid w:val="00CB16D2"/>
    <w:rsid w:val="00CD05DC"/>
    <w:rsid w:val="00CD5B0D"/>
    <w:rsid w:val="00DB3723"/>
    <w:rsid w:val="00DC1831"/>
    <w:rsid w:val="00E3286D"/>
    <w:rsid w:val="00E413DD"/>
    <w:rsid w:val="00F40180"/>
    <w:rsid w:val="00F53FDC"/>
    <w:rsid w:val="00FA3EB3"/>
    <w:rsid w:val="00FB1650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1E8A9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856800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27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30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enterforbreastfeeding.org/courses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errymiller/Library/Containers/com.microsoft.Word/Data/Library/Application%20Support/Microsoft/Office/16.0/DTS/Search/%7bA6BF61AC-F65B-5545-8B0E-98833E449949%7dtf22762757.dotx" TargetMode="External"/></Relationship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850D35-ABD6-E249-8D24-FE8470ECA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{A6BF61AC-F65B-5545-8B0E-98833E449949}tf22762757.dotx</Template>
  <TotalTime>0</TotalTime>
  <Pages>1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2019-10-28T18:17:00Z</dcterms:created>
  <dcterms:modified xsi:type="dcterms:W3CDTF">2019-10-28T18:17:00Z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